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BDD7B" w14:textId="77777777" w:rsidR="00DF4104" w:rsidRDefault="00DF4104" w:rsidP="00DF4104"/>
    <w:p w14:paraId="4BDC97F7" w14:textId="77777777" w:rsidR="00AA6546" w:rsidRDefault="00AA6546" w:rsidP="00DF4104"/>
    <w:p w14:paraId="60B734A5" w14:textId="77777777" w:rsidR="003C4B91" w:rsidRDefault="003C4B91" w:rsidP="001F3FB6">
      <w:pPr>
        <w:jc w:val="center"/>
        <w:rPr>
          <w:sz w:val="28"/>
        </w:rPr>
      </w:pPr>
    </w:p>
    <w:p w14:paraId="54E14FD4" w14:textId="508F03E7" w:rsidR="00925692" w:rsidRPr="00816B3A" w:rsidRDefault="00816B3A" w:rsidP="001F3FB6">
      <w:pPr>
        <w:jc w:val="center"/>
        <w:rPr>
          <w:b/>
          <w:sz w:val="28"/>
        </w:rPr>
      </w:pPr>
      <w:r w:rsidRPr="00816B3A">
        <w:rPr>
          <w:b/>
          <w:sz w:val="28"/>
        </w:rPr>
        <w:t>ГРАФИК</w:t>
      </w:r>
    </w:p>
    <w:p w14:paraId="19958F0F" w14:textId="34089246" w:rsidR="00816B3A" w:rsidRPr="00816B3A" w:rsidRDefault="00816B3A" w:rsidP="001F3FB6">
      <w:pPr>
        <w:jc w:val="center"/>
        <w:rPr>
          <w:sz w:val="28"/>
        </w:rPr>
      </w:pPr>
      <w:r w:rsidRPr="00816B3A">
        <w:rPr>
          <w:sz w:val="28"/>
        </w:rPr>
        <w:t>прохождения адаптационных курсов для будущих первоклассников</w:t>
      </w:r>
    </w:p>
    <w:p w14:paraId="5DE9A747" w14:textId="7DEEF41B" w:rsidR="00816B3A" w:rsidRPr="00816B3A" w:rsidRDefault="00816B3A" w:rsidP="001F3FB6">
      <w:pPr>
        <w:jc w:val="center"/>
        <w:rPr>
          <w:sz w:val="28"/>
        </w:rPr>
      </w:pPr>
      <w:r w:rsidRPr="00816B3A">
        <w:rPr>
          <w:sz w:val="28"/>
        </w:rPr>
        <w:t>В МБОУ «Гимназия №40» Приволжского района г. Каз</w:t>
      </w:r>
      <w:bookmarkStart w:id="0" w:name="_GoBack"/>
      <w:bookmarkEnd w:id="0"/>
      <w:r w:rsidRPr="00816B3A">
        <w:rPr>
          <w:sz w:val="28"/>
        </w:rPr>
        <w:t>ани</w:t>
      </w:r>
    </w:p>
    <w:p w14:paraId="5317AB97" w14:textId="4E1E9C64" w:rsidR="00816B3A" w:rsidRDefault="00816B3A" w:rsidP="001F3FB6">
      <w:pPr>
        <w:jc w:val="center"/>
        <w:rPr>
          <w:sz w:val="28"/>
        </w:rPr>
      </w:pPr>
    </w:p>
    <w:p w14:paraId="07628EAF" w14:textId="77777777" w:rsidR="00816B3A" w:rsidRDefault="00816B3A" w:rsidP="001F3FB6">
      <w:pPr>
        <w:jc w:val="center"/>
        <w:rPr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79"/>
        <w:gridCol w:w="3379"/>
        <w:gridCol w:w="3379"/>
      </w:tblGrid>
      <w:tr w:rsidR="00816B3A" w14:paraId="7E85CEA5" w14:textId="77777777" w:rsidTr="00816B3A">
        <w:tc>
          <w:tcPr>
            <w:tcW w:w="3379" w:type="dxa"/>
          </w:tcPr>
          <w:p w14:paraId="6B983B29" w14:textId="6A17DCCB" w:rsidR="00816B3A" w:rsidRDefault="00816B3A" w:rsidP="001F3FB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Дата</w:t>
            </w:r>
          </w:p>
        </w:tc>
        <w:tc>
          <w:tcPr>
            <w:tcW w:w="3379" w:type="dxa"/>
          </w:tcPr>
          <w:p w14:paraId="4A228842" w14:textId="26E6C3B6" w:rsidR="00816B3A" w:rsidRDefault="00816B3A" w:rsidP="001F3FB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Время</w:t>
            </w:r>
          </w:p>
        </w:tc>
        <w:tc>
          <w:tcPr>
            <w:tcW w:w="3379" w:type="dxa"/>
          </w:tcPr>
          <w:p w14:paraId="29D22944" w14:textId="5DAE863F" w:rsidR="00816B3A" w:rsidRDefault="00816B3A" w:rsidP="001F3FB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816B3A" w14:paraId="1E65C2F4" w14:textId="77777777" w:rsidTr="00816B3A">
        <w:tc>
          <w:tcPr>
            <w:tcW w:w="3379" w:type="dxa"/>
          </w:tcPr>
          <w:p w14:paraId="7E6FA526" w14:textId="3FE25B31" w:rsidR="00816B3A" w:rsidRDefault="00816B3A" w:rsidP="001F3FB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10.05-12.05</w:t>
            </w:r>
          </w:p>
          <w:p w14:paraId="6E5591F1" w14:textId="6CB6F221" w:rsidR="00816B3A" w:rsidRDefault="00816B3A" w:rsidP="001F3FB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15.05-19.05</w:t>
            </w:r>
          </w:p>
        </w:tc>
        <w:tc>
          <w:tcPr>
            <w:tcW w:w="3379" w:type="dxa"/>
          </w:tcPr>
          <w:p w14:paraId="63CCAA15" w14:textId="45A07162" w:rsidR="00816B3A" w:rsidRDefault="00816B3A" w:rsidP="001F3FB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14.00-16.00</w:t>
            </w:r>
          </w:p>
        </w:tc>
        <w:tc>
          <w:tcPr>
            <w:tcW w:w="3379" w:type="dxa"/>
          </w:tcPr>
          <w:p w14:paraId="1F19D763" w14:textId="41F047C6" w:rsidR="00816B3A" w:rsidRDefault="00816B3A" w:rsidP="001F3FB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Антонова Л.В.</w:t>
            </w:r>
          </w:p>
          <w:p w14:paraId="39FE429C" w14:textId="1D6AC92A" w:rsidR="00816B3A" w:rsidRDefault="00816B3A" w:rsidP="001F3FB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Анисимова Е.П.</w:t>
            </w:r>
          </w:p>
          <w:p w14:paraId="2C833E0D" w14:textId="24B411F9" w:rsidR="00816B3A" w:rsidRDefault="00816B3A" w:rsidP="001F3FB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Кузнецова С.Ю.</w:t>
            </w:r>
          </w:p>
          <w:p w14:paraId="3DA5D83F" w14:textId="34748336" w:rsidR="00816B3A" w:rsidRDefault="00816B3A" w:rsidP="00816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Никитина Е.В.</w:t>
            </w:r>
          </w:p>
        </w:tc>
      </w:tr>
    </w:tbl>
    <w:p w14:paraId="79C727C6" w14:textId="77777777" w:rsidR="00816B3A" w:rsidRDefault="00816B3A" w:rsidP="001F3FB6">
      <w:pPr>
        <w:jc w:val="center"/>
        <w:rPr>
          <w:sz w:val="28"/>
        </w:rPr>
      </w:pPr>
    </w:p>
    <w:p w14:paraId="243D328E" w14:textId="010BFDF4" w:rsidR="001F3FB6" w:rsidRDefault="001F3FB6" w:rsidP="001F3FB6">
      <w:pPr>
        <w:jc w:val="center"/>
        <w:rPr>
          <w:sz w:val="28"/>
        </w:rPr>
      </w:pPr>
    </w:p>
    <w:p w14:paraId="377263E4" w14:textId="77777777" w:rsidR="003C4B91" w:rsidRDefault="003C4B91" w:rsidP="001F3FB6">
      <w:pPr>
        <w:jc w:val="center"/>
        <w:rPr>
          <w:sz w:val="28"/>
        </w:rPr>
      </w:pPr>
    </w:p>
    <w:p w14:paraId="4F661908" w14:textId="77777777" w:rsidR="003C4B91" w:rsidRDefault="003C4B91" w:rsidP="001F3FB6">
      <w:pPr>
        <w:jc w:val="center"/>
        <w:rPr>
          <w:sz w:val="28"/>
        </w:rPr>
      </w:pPr>
    </w:p>
    <w:p w14:paraId="66C98A1B" w14:textId="77777777" w:rsidR="003C4B91" w:rsidRDefault="003C4B91" w:rsidP="001F3FB6">
      <w:pPr>
        <w:jc w:val="center"/>
        <w:rPr>
          <w:sz w:val="28"/>
        </w:rPr>
      </w:pPr>
    </w:p>
    <w:p w14:paraId="441A1F7B" w14:textId="1ADB3694" w:rsidR="003C4B91" w:rsidRDefault="003C4B91" w:rsidP="001F3FB6">
      <w:pPr>
        <w:jc w:val="center"/>
        <w:rPr>
          <w:sz w:val="28"/>
        </w:rPr>
      </w:pPr>
      <w:r>
        <w:rPr>
          <w:sz w:val="28"/>
        </w:rPr>
        <w:t>Директор МБОУ «Гимназия №</w:t>
      </w:r>
      <w:proofErr w:type="gramStart"/>
      <w:r>
        <w:rPr>
          <w:sz w:val="28"/>
        </w:rPr>
        <w:t xml:space="preserve">40»   </w:t>
      </w:r>
      <w:proofErr w:type="gramEnd"/>
      <w:r>
        <w:rPr>
          <w:sz w:val="28"/>
        </w:rPr>
        <w:t xml:space="preserve">                Л.Н. Солдатова</w:t>
      </w:r>
    </w:p>
    <w:sectPr w:rsidR="003C4B91" w:rsidSect="009F6469">
      <w:headerReference w:type="first" r:id="rId8"/>
      <w:pgSz w:w="11906" w:h="16838"/>
      <w:pgMar w:top="1134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B4709" w14:textId="77777777" w:rsidR="00A34A22" w:rsidRDefault="00A34A22">
      <w:r>
        <w:separator/>
      </w:r>
    </w:p>
  </w:endnote>
  <w:endnote w:type="continuationSeparator" w:id="0">
    <w:p w14:paraId="7EFB5430" w14:textId="77777777" w:rsidR="00A34A22" w:rsidRDefault="00A34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9FEC9C" w14:textId="77777777" w:rsidR="00A34A22" w:rsidRDefault="00A34A22">
      <w:r>
        <w:separator/>
      </w:r>
    </w:p>
  </w:footnote>
  <w:footnote w:type="continuationSeparator" w:id="0">
    <w:p w14:paraId="3AA03B05" w14:textId="77777777" w:rsidR="00A34A22" w:rsidRDefault="00A34A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916" w:type="dxa"/>
      <w:tblInd w:w="-176" w:type="dxa"/>
      <w:tblLook w:val="04A0" w:firstRow="1" w:lastRow="0" w:firstColumn="1" w:lastColumn="0" w:noHBand="0" w:noVBand="1"/>
    </w:tblPr>
    <w:tblGrid>
      <w:gridCol w:w="4503"/>
      <w:gridCol w:w="1026"/>
      <w:gridCol w:w="851"/>
      <w:gridCol w:w="4536"/>
    </w:tblGrid>
    <w:tr w:rsidR="00506506" w:rsidRPr="00EF77A5" w14:paraId="114854A3" w14:textId="77777777" w:rsidTr="00781D5C">
      <w:trPr>
        <w:trHeight w:val="1467"/>
      </w:trPr>
      <w:tc>
        <w:tcPr>
          <w:tcW w:w="4503" w:type="dxa"/>
        </w:tcPr>
        <w:p w14:paraId="211DB2BE" w14:textId="77777777" w:rsidR="00506506" w:rsidRPr="00EF77A5" w:rsidRDefault="00506506" w:rsidP="00EF77A5">
          <w:pPr>
            <w:spacing w:line="204" w:lineRule="auto"/>
            <w:jc w:val="center"/>
            <w:rPr>
              <w:sz w:val="22"/>
              <w:szCs w:val="22"/>
              <w:lang w:val="be-BY"/>
            </w:rPr>
          </w:pPr>
          <w:r w:rsidRPr="00EF77A5">
            <w:rPr>
              <w:sz w:val="22"/>
              <w:szCs w:val="22"/>
              <w:lang w:val="be-BY"/>
            </w:rPr>
            <w:t>ИСПОЛНИТЕЛЬНЫЙ  КОМИТЕТ</w:t>
          </w:r>
        </w:p>
        <w:p w14:paraId="0B5EEB42" w14:textId="77777777" w:rsidR="00506506" w:rsidRPr="00EF77A5" w:rsidRDefault="00506506" w:rsidP="00EF77A5">
          <w:pPr>
            <w:spacing w:line="204" w:lineRule="auto"/>
            <w:jc w:val="center"/>
            <w:rPr>
              <w:sz w:val="22"/>
              <w:szCs w:val="22"/>
              <w:lang w:val="be-BY"/>
            </w:rPr>
          </w:pPr>
          <w:r w:rsidRPr="00EF77A5">
            <w:rPr>
              <w:sz w:val="22"/>
              <w:szCs w:val="22"/>
              <w:lang w:val="be-BY"/>
            </w:rPr>
            <w:t>ГОРОДА  КАЗАНИ</w:t>
          </w:r>
        </w:p>
        <w:p w14:paraId="5373FA59" w14:textId="77777777" w:rsidR="00506506" w:rsidRPr="00EF77A5" w:rsidRDefault="00506506" w:rsidP="00EF77A5">
          <w:pPr>
            <w:spacing w:line="204" w:lineRule="auto"/>
            <w:jc w:val="center"/>
            <w:rPr>
              <w:sz w:val="18"/>
              <w:szCs w:val="18"/>
              <w:lang w:val="be-BY"/>
            </w:rPr>
          </w:pPr>
        </w:p>
        <w:p w14:paraId="23580B17" w14:textId="77777777" w:rsidR="00506506" w:rsidRPr="00EF77A5" w:rsidRDefault="00506506" w:rsidP="00EF77A5">
          <w:pPr>
            <w:spacing w:line="204" w:lineRule="auto"/>
            <w:jc w:val="center"/>
            <w:rPr>
              <w:b/>
              <w:sz w:val="32"/>
              <w:szCs w:val="32"/>
            </w:rPr>
          </w:pPr>
          <w:r>
            <w:rPr>
              <w:b/>
              <w:sz w:val="32"/>
              <w:szCs w:val="32"/>
            </w:rPr>
            <w:t>ГИМНАЗИЯ №40</w:t>
          </w:r>
        </w:p>
        <w:p w14:paraId="03AE3445" w14:textId="77777777" w:rsidR="00506506" w:rsidRPr="00EF77A5" w:rsidRDefault="00506506" w:rsidP="00EF77A5">
          <w:pPr>
            <w:spacing w:line="204" w:lineRule="auto"/>
            <w:jc w:val="center"/>
            <w:rPr>
              <w:b/>
              <w:sz w:val="18"/>
              <w:szCs w:val="18"/>
            </w:rPr>
          </w:pPr>
        </w:p>
        <w:p w14:paraId="4D17F669" w14:textId="77777777" w:rsidR="00506506" w:rsidRPr="00EF77A5" w:rsidRDefault="00506506" w:rsidP="00EF77A5">
          <w:pPr>
            <w:jc w:val="center"/>
            <w:rPr>
              <w:sz w:val="18"/>
              <w:szCs w:val="18"/>
              <w:lang w:val="be-BY"/>
            </w:rPr>
          </w:pPr>
          <w:r w:rsidRPr="00EF77A5">
            <w:rPr>
              <w:sz w:val="18"/>
              <w:szCs w:val="18"/>
              <w:lang w:val="be-BY"/>
            </w:rPr>
            <w:t>ПРИВОЛЖСКИЙ РАЙОН</w:t>
          </w:r>
        </w:p>
        <w:p w14:paraId="2B54EE97" w14:textId="77777777" w:rsidR="00506506" w:rsidRPr="00EF77A5" w:rsidRDefault="00506506" w:rsidP="00EF77A5">
          <w:pPr>
            <w:jc w:val="center"/>
            <w:rPr>
              <w:sz w:val="18"/>
              <w:szCs w:val="18"/>
            </w:rPr>
          </w:pPr>
        </w:p>
        <w:p w14:paraId="7451E587" w14:textId="77777777" w:rsidR="00506506" w:rsidRPr="00EF77A5" w:rsidRDefault="00506506" w:rsidP="00EF77A5">
          <w:pPr>
            <w:jc w:val="center"/>
            <w:rPr>
              <w:sz w:val="28"/>
            </w:rPr>
          </w:pPr>
          <w:r w:rsidRPr="00EF77A5">
            <w:rPr>
              <w:sz w:val="18"/>
              <w:szCs w:val="18"/>
            </w:rPr>
            <w:t xml:space="preserve">Братьев Касимовых ул., 12, </w:t>
          </w:r>
          <w:r w:rsidRPr="00EF77A5">
            <w:rPr>
              <w:sz w:val="18"/>
              <w:szCs w:val="18"/>
            </w:rPr>
            <w:br/>
          </w:r>
          <w:proofErr w:type="spellStart"/>
          <w:r w:rsidRPr="00EF77A5">
            <w:rPr>
              <w:sz w:val="18"/>
              <w:szCs w:val="18"/>
            </w:rPr>
            <w:t>г.Казань</w:t>
          </w:r>
          <w:proofErr w:type="spellEnd"/>
          <w:r w:rsidRPr="00EF77A5">
            <w:rPr>
              <w:sz w:val="18"/>
              <w:szCs w:val="18"/>
            </w:rPr>
            <w:t>, Республика Татарстан, 420101</w:t>
          </w:r>
        </w:p>
      </w:tc>
      <w:tc>
        <w:tcPr>
          <w:tcW w:w="1877" w:type="dxa"/>
          <w:gridSpan w:val="2"/>
        </w:tcPr>
        <w:p w14:paraId="04DF619C" w14:textId="77777777" w:rsidR="00506506" w:rsidRPr="00EF77A5" w:rsidRDefault="00506506" w:rsidP="00EF77A5">
          <w:pPr>
            <w:jc w:val="center"/>
            <w:rPr>
              <w:sz w:val="28"/>
            </w:rPr>
          </w:pPr>
          <w:r>
            <w:rPr>
              <w:noProof/>
              <w:sz w:val="20"/>
              <w:szCs w:val="20"/>
            </w:rPr>
            <w:drawing>
              <wp:inline distT="0" distB="0" distL="0" distR="0" wp14:anchorId="3CAD41A5" wp14:editId="5DBC34D3">
                <wp:extent cx="638175" cy="638175"/>
                <wp:effectExtent l="0" t="0" r="9525" b="952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14:paraId="08B05100" w14:textId="77777777" w:rsidR="00506506" w:rsidRPr="00EF77A5" w:rsidRDefault="00506506" w:rsidP="00EF77A5">
          <w:pPr>
            <w:spacing w:line="204" w:lineRule="auto"/>
            <w:jc w:val="center"/>
            <w:rPr>
              <w:sz w:val="22"/>
              <w:szCs w:val="22"/>
              <w:lang w:val="be-BY"/>
            </w:rPr>
          </w:pPr>
          <w:r w:rsidRPr="00EF77A5">
            <w:rPr>
              <w:sz w:val="22"/>
              <w:szCs w:val="22"/>
              <w:lang w:val="be-BY"/>
            </w:rPr>
            <w:t>КАЗАН  ШӘҺӘРЕ</w:t>
          </w:r>
        </w:p>
        <w:p w14:paraId="6F2030BC" w14:textId="77777777" w:rsidR="00506506" w:rsidRPr="00EF77A5" w:rsidRDefault="00506506" w:rsidP="00EF77A5">
          <w:pPr>
            <w:spacing w:line="204" w:lineRule="auto"/>
            <w:jc w:val="center"/>
            <w:rPr>
              <w:sz w:val="22"/>
              <w:szCs w:val="22"/>
              <w:lang w:val="be-BY"/>
            </w:rPr>
          </w:pPr>
          <w:r w:rsidRPr="00EF77A5">
            <w:rPr>
              <w:sz w:val="22"/>
              <w:szCs w:val="22"/>
              <w:lang w:val="be-BY"/>
            </w:rPr>
            <w:t>БАШКАРМА  КОМИТЕТЫ</w:t>
          </w:r>
        </w:p>
        <w:p w14:paraId="40FA7DEE" w14:textId="77777777" w:rsidR="00506506" w:rsidRPr="00EF77A5" w:rsidRDefault="00506506" w:rsidP="00EF77A5">
          <w:pPr>
            <w:spacing w:line="204" w:lineRule="auto"/>
            <w:jc w:val="center"/>
            <w:rPr>
              <w:sz w:val="18"/>
              <w:szCs w:val="18"/>
              <w:lang w:val="be-BY"/>
            </w:rPr>
          </w:pPr>
        </w:p>
        <w:p w14:paraId="64BDE103" w14:textId="77777777" w:rsidR="00506506" w:rsidRPr="00F75B46" w:rsidRDefault="00506506" w:rsidP="00EF77A5">
          <w:pPr>
            <w:spacing w:line="204" w:lineRule="auto"/>
            <w:jc w:val="center"/>
            <w:rPr>
              <w:b/>
              <w:sz w:val="32"/>
              <w:szCs w:val="32"/>
            </w:rPr>
          </w:pPr>
          <w:r w:rsidRPr="00EF77A5">
            <w:rPr>
              <w:b/>
              <w:sz w:val="32"/>
              <w:szCs w:val="32"/>
              <w:lang w:val="tt-RU"/>
            </w:rPr>
            <w:t>40</w:t>
          </w:r>
          <w:r w:rsidRPr="00EF77A5">
            <w:rPr>
              <w:b/>
              <w:sz w:val="18"/>
              <w:szCs w:val="18"/>
            </w:rPr>
            <w:t>НЧЫ</w:t>
          </w:r>
          <w:r w:rsidRPr="00EF77A5">
            <w:rPr>
              <w:b/>
              <w:sz w:val="32"/>
              <w:szCs w:val="32"/>
              <w:lang w:val="be-BY"/>
            </w:rPr>
            <w:t xml:space="preserve"> </w:t>
          </w:r>
          <w:r>
            <w:rPr>
              <w:b/>
              <w:sz w:val="32"/>
              <w:szCs w:val="32"/>
            </w:rPr>
            <w:t>ГИМНАЗИЯ</w:t>
          </w:r>
        </w:p>
        <w:p w14:paraId="636E09DA" w14:textId="77777777" w:rsidR="00506506" w:rsidRPr="00EF77A5" w:rsidRDefault="00506506" w:rsidP="00EF77A5">
          <w:pPr>
            <w:spacing w:line="204" w:lineRule="auto"/>
            <w:jc w:val="center"/>
            <w:rPr>
              <w:sz w:val="18"/>
              <w:szCs w:val="18"/>
            </w:rPr>
          </w:pPr>
        </w:p>
        <w:p w14:paraId="0F7CE144" w14:textId="77777777" w:rsidR="00506506" w:rsidRPr="00EF77A5" w:rsidRDefault="00506506" w:rsidP="00EF77A5">
          <w:pPr>
            <w:jc w:val="center"/>
            <w:rPr>
              <w:sz w:val="18"/>
              <w:szCs w:val="18"/>
            </w:rPr>
          </w:pPr>
          <w:r w:rsidRPr="00EF77A5">
            <w:rPr>
              <w:sz w:val="18"/>
              <w:szCs w:val="18"/>
            </w:rPr>
            <w:t>ИДЕЛ БУЕ РАЙОНЫ</w:t>
          </w:r>
        </w:p>
        <w:p w14:paraId="44DAA4DA" w14:textId="77777777" w:rsidR="00506506" w:rsidRPr="00EF77A5" w:rsidRDefault="00506506" w:rsidP="00EF77A5">
          <w:pPr>
            <w:jc w:val="center"/>
            <w:rPr>
              <w:sz w:val="18"/>
              <w:szCs w:val="18"/>
            </w:rPr>
          </w:pPr>
        </w:p>
        <w:p w14:paraId="12F30D0D" w14:textId="77777777" w:rsidR="00506506" w:rsidRPr="00EF77A5" w:rsidRDefault="00506506" w:rsidP="00F75B46">
          <w:pPr>
            <w:jc w:val="center"/>
            <w:rPr>
              <w:sz w:val="28"/>
            </w:rPr>
          </w:pPr>
          <w:r w:rsidRPr="00EF77A5">
            <w:rPr>
              <w:sz w:val="18"/>
              <w:szCs w:val="18"/>
              <w:lang w:val="tt-RU"/>
            </w:rPr>
            <w:t>Бертуган Касыймовлар</w:t>
          </w:r>
          <w:r w:rsidRPr="00EF77A5">
            <w:rPr>
              <w:sz w:val="18"/>
              <w:szCs w:val="18"/>
            </w:rPr>
            <w:t xml:space="preserve"> </w:t>
          </w:r>
          <w:proofErr w:type="spellStart"/>
          <w:r w:rsidRPr="00EF77A5">
            <w:rPr>
              <w:sz w:val="18"/>
              <w:szCs w:val="18"/>
            </w:rPr>
            <w:t>ур</w:t>
          </w:r>
          <w:proofErr w:type="spellEnd"/>
          <w:r w:rsidRPr="00EF77A5">
            <w:rPr>
              <w:sz w:val="18"/>
              <w:szCs w:val="18"/>
            </w:rPr>
            <w:t xml:space="preserve">., </w:t>
          </w:r>
          <w:r>
            <w:rPr>
              <w:sz w:val="18"/>
              <w:szCs w:val="18"/>
            </w:rPr>
            <w:t>12,</w:t>
          </w:r>
          <w:r w:rsidRPr="00EF77A5">
            <w:rPr>
              <w:sz w:val="18"/>
              <w:szCs w:val="18"/>
            </w:rPr>
            <w:br/>
            <w:t xml:space="preserve">Казан ш., Татарстан </w:t>
          </w:r>
          <w:proofErr w:type="spellStart"/>
          <w:r w:rsidRPr="00EF77A5">
            <w:rPr>
              <w:sz w:val="18"/>
              <w:szCs w:val="18"/>
            </w:rPr>
            <w:t>Республикасы</w:t>
          </w:r>
          <w:proofErr w:type="spellEnd"/>
          <w:r w:rsidRPr="00EF77A5">
            <w:rPr>
              <w:sz w:val="18"/>
              <w:szCs w:val="18"/>
            </w:rPr>
            <w:t>, 420101</w:t>
          </w:r>
        </w:p>
      </w:tc>
    </w:tr>
    <w:tr w:rsidR="00506506" w:rsidRPr="00EF77A5" w14:paraId="40F7C302" w14:textId="77777777" w:rsidTr="00781D5C">
      <w:trPr>
        <w:trHeight w:val="268"/>
      </w:trPr>
      <w:tc>
        <w:tcPr>
          <w:tcW w:w="5529" w:type="dxa"/>
          <w:gridSpan w:val="2"/>
        </w:tcPr>
        <w:p w14:paraId="1EE3AB70" w14:textId="77777777" w:rsidR="00506506" w:rsidRPr="00EF77A5" w:rsidRDefault="00506506" w:rsidP="00EF77A5">
          <w:pPr>
            <w:jc w:val="center"/>
            <w:rPr>
              <w:sz w:val="18"/>
              <w:szCs w:val="18"/>
            </w:rPr>
          </w:pPr>
        </w:p>
      </w:tc>
      <w:tc>
        <w:tcPr>
          <w:tcW w:w="5387" w:type="dxa"/>
          <w:gridSpan w:val="2"/>
        </w:tcPr>
        <w:p w14:paraId="1F34A056" w14:textId="77777777" w:rsidR="00506506" w:rsidRPr="00EF77A5" w:rsidRDefault="00506506" w:rsidP="00EF77A5">
          <w:pPr>
            <w:jc w:val="center"/>
            <w:rPr>
              <w:sz w:val="18"/>
              <w:szCs w:val="18"/>
            </w:rPr>
          </w:pPr>
        </w:p>
      </w:tc>
    </w:tr>
    <w:tr w:rsidR="00506506" w:rsidRPr="00EF77A5" w14:paraId="4A9CB169" w14:textId="77777777" w:rsidTr="00781D5C">
      <w:tc>
        <w:tcPr>
          <w:tcW w:w="10916" w:type="dxa"/>
          <w:gridSpan w:val="4"/>
        </w:tcPr>
        <w:p w14:paraId="7C00ED4E" w14:textId="77777777" w:rsidR="00506506" w:rsidRPr="00EF77A5" w:rsidRDefault="00506506" w:rsidP="00EF77A5">
          <w:pPr>
            <w:jc w:val="center"/>
            <w:rPr>
              <w:sz w:val="28"/>
            </w:rPr>
          </w:pPr>
          <w:r w:rsidRPr="00EF77A5">
            <w:rPr>
              <w:sz w:val="18"/>
              <w:szCs w:val="18"/>
            </w:rPr>
            <w:t xml:space="preserve">тел/факс: </w:t>
          </w:r>
          <w:r w:rsidRPr="00EF77A5">
            <w:rPr>
              <w:iCs/>
              <w:sz w:val="18"/>
              <w:szCs w:val="18"/>
            </w:rPr>
            <w:t xml:space="preserve">(843) 229-38-17, 224-17-34, </w:t>
          </w:r>
          <w:r w:rsidRPr="00EF77A5">
            <w:rPr>
              <w:sz w:val="18"/>
              <w:szCs w:val="18"/>
              <w:lang w:val="en-US"/>
            </w:rPr>
            <w:t>mail</w:t>
          </w:r>
          <w:r w:rsidRPr="00EF77A5">
            <w:rPr>
              <w:sz w:val="18"/>
              <w:szCs w:val="18"/>
            </w:rPr>
            <w:t xml:space="preserve">: </w:t>
          </w:r>
          <w:r w:rsidRPr="00EF77A5">
            <w:rPr>
              <w:sz w:val="18"/>
              <w:szCs w:val="18"/>
              <w:lang w:val="en-US"/>
            </w:rPr>
            <w:t>s</w:t>
          </w:r>
          <w:r w:rsidRPr="00EF77A5">
            <w:rPr>
              <w:sz w:val="18"/>
              <w:szCs w:val="18"/>
            </w:rPr>
            <w:t>40.</w:t>
          </w:r>
          <w:proofErr w:type="spellStart"/>
          <w:r w:rsidRPr="00EF77A5">
            <w:rPr>
              <w:sz w:val="18"/>
              <w:szCs w:val="18"/>
              <w:lang w:val="en-US"/>
            </w:rPr>
            <w:t>kzn</w:t>
          </w:r>
          <w:proofErr w:type="spellEnd"/>
          <w:r w:rsidRPr="00EF77A5">
            <w:rPr>
              <w:sz w:val="18"/>
              <w:szCs w:val="18"/>
            </w:rPr>
            <w:t>@</w:t>
          </w:r>
          <w:proofErr w:type="spellStart"/>
          <w:r w:rsidRPr="00EF77A5">
            <w:rPr>
              <w:sz w:val="18"/>
              <w:szCs w:val="18"/>
              <w:lang w:val="en-US"/>
            </w:rPr>
            <w:t>tatar</w:t>
          </w:r>
          <w:proofErr w:type="spellEnd"/>
          <w:r w:rsidRPr="00EF77A5">
            <w:rPr>
              <w:sz w:val="18"/>
              <w:szCs w:val="18"/>
            </w:rPr>
            <w:t>.</w:t>
          </w:r>
          <w:proofErr w:type="spellStart"/>
          <w:r w:rsidRPr="00EF77A5">
            <w:rPr>
              <w:sz w:val="18"/>
              <w:szCs w:val="18"/>
              <w:lang w:val="en-US"/>
            </w:rPr>
            <w:t>ru</w:t>
          </w:r>
          <w:proofErr w:type="spellEnd"/>
          <w:r w:rsidRPr="00EF77A5">
            <w:rPr>
              <w:sz w:val="18"/>
              <w:szCs w:val="18"/>
            </w:rPr>
            <w:t xml:space="preserve"> </w:t>
          </w:r>
        </w:p>
      </w:tc>
    </w:tr>
  </w:tbl>
  <w:p w14:paraId="784EEE85" w14:textId="77777777" w:rsidR="00506506" w:rsidRPr="00EF77A5" w:rsidRDefault="00C61764" w:rsidP="00EF77A5">
    <w:pPr>
      <w:tabs>
        <w:tab w:val="right" w:pos="10483"/>
      </w:tabs>
      <w:rPr>
        <w:sz w:val="28"/>
      </w:rPr>
    </w:pPr>
    <w:r>
      <w:rPr>
        <w:noProof/>
        <w:sz w:val="20"/>
        <w:szCs w:val="20"/>
      </w:rPr>
      <mc:AlternateContent>
        <mc:Choice Requires="wps">
          <w:drawing>
            <wp:anchor distT="4294967294" distB="4294967294" distL="114300" distR="114300" simplePos="0" relativeHeight="251657728" behindDoc="0" locked="0" layoutInCell="0" allowOverlap="1" wp14:anchorId="18437359" wp14:editId="6EACD800">
              <wp:simplePos x="0" y="0"/>
              <wp:positionH relativeFrom="column">
                <wp:posOffset>106045</wp:posOffset>
              </wp:positionH>
              <wp:positionV relativeFrom="paragraph">
                <wp:posOffset>58419</wp:posOffset>
              </wp:positionV>
              <wp:extent cx="6492240" cy="0"/>
              <wp:effectExtent l="0" t="0" r="22860" b="1905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9224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BF3050" id="Line 2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8.35pt,4.6pt" to="519.5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" o:allowincell="f" strokeweight="1pt">
              <v:stroke startarrowwidth="narrow" startarrowlength="short" endarrowwidth="narrow" endarrowlength="short"/>
            </v:line>
          </w:pict>
        </mc:Fallback>
      </mc:AlternateContent>
    </w:r>
    <w:r w:rsidR="00506506" w:rsidRPr="00EF77A5">
      <w:rPr>
        <w:sz w:val="28"/>
      </w:rPr>
      <w:tab/>
    </w:r>
  </w:p>
  <w:p w14:paraId="07215B4E" w14:textId="77777777" w:rsidR="00506506" w:rsidRDefault="00506506" w:rsidP="00EF77A5">
    <w:pPr>
      <w:ind w:right="-1559"/>
      <w:rPr>
        <w:szCs w:val="24"/>
      </w:rPr>
    </w:pPr>
  </w:p>
  <w:p w14:paraId="7DE167E4" w14:textId="77777777" w:rsidR="00506506" w:rsidRPr="00EF77A5" w:rsidRDefault="00506506" w:rsidP="00EF77A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A7B37"/>
    <w:multiLevelType w:val="hybridMultilevel"/>
    <w:tmpl w:val="95E29FCA"/>
    <w:lvl w:ilvl="0" w:tplc="BA3C0A9E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 w15:restartNumberingAfterBreak="0">
    <w:nsid w:val="01C47634"/>
    <w:multiLevelType w:val="hybridMultilevel"/>
    <w:tmpl w:val="701C5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52520"/>
    <w:multiLevelType w:val="multilevel"/>
    <w:tmpl w:val="E228C04E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09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9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7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7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72" w:hanging="2160"/>
      </w:pPr>
      <w:rPr>
        <w:rFonts w:hint="default"/>
      </w:rPr>
    </w:lvl>
  </w:abstractNum>
  <w:abstractNum w:abstractNumId="3" w15:restartNumberingAfterBreak="0">
    <w:nsid w:val="0ADD73D7"/>
    <w:multiLevelType w:val="hybridMultilevel"/>
    <w:tmpl w:val="8E2CA1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B3402A0"/>
    <w:multiLevelType w:val="hybridMultilevel"/>
    <w:tmpl w:val="D6AE54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321027"/>
    <w:multiLevelType w:val="hybridMultilevel"/>
    <w:tmpl w:val="C1E2B29A"/>
    <w:lvl w:ilvl="0" w:tplc="04190005">
      <w:start w:val="1"/>
      <w:numFmt w:val="bullet"/>
      <w:lvlText w:val=""/>
      <w:lvlJc w:val="left"/>
      <w:pPr>
        <w:ind w:left="4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6" w:hanging="360"/>
      </w:pPr>
      <w:rPr>
        <w:rFonts w:ascii="Wingdings" w:hAnsi="Wingdings" w:hint="default"/>
      </w:rPr>
    </w:lvl>
  </w:abstractNum>
  <w:abstractNum w:abstractNumId="6" w15:restartNumberingAfterBreak="0">
    <w:nsid w:val="0D413BBF"/>
    <w:multiLevelType w:val="hybridMultilevel"/>
    <w:tmpl w:val="AF76BB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12F6012"/>
    <w:multiLevelType w:val="multilevel"/>
    <w:tmpl w:val="D9005E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535FFB"/>
    <w:multiLevelType w:val="hybridMultilevel"/>
    <w:tmpl w:val="B9CA3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B90A3D"/>
    <w:multiLevelType w:val="hybridMultilevel"/>
    <w:tmpl w:val="0D083E7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83B37E1"/>
    <w:multiLevelType w:val="hybridMultilevel"/>
    <w:tmpl w:val="C7EC42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1C454B1E"/>
    <w:multiLevelType w:val="hybridMultilevel"/>
    <w:tmpl w:val="47F26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454C45"/>
    <w:multiLevelType w:val="hybridMultilevel"/>
    <w:tmpl w:val="83D033F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AD5742"/>
    <w:multiLevelType w:val="multilevel"/>
    <w:tmpl w:val="92705A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1F007B63"/>
    <w:multiLevelType w:val="multilevel"/>
    <w:tmpl w:val="967C918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5" w15:restartNumberingAfterBreak="0">
    <w:nsid w:val="21142C51"/>
    <w:multiLevelType w:val="hybridMultilevel"/>
    <w:tmpl w:val="D310B9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B72C59"/>
    <w:multiLevelType w:val="hybridMultilevel"/>
    <w:tmpl w:val="F8568A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7897795"/>
    <w:multiLevelType w:val="hybridMultilevel"/>
    <w:tmpl w:val="B844BB6C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8" w15:restartNumberingAfterBreak="0">
    <w:nsid w:val="2EE07A8E"/>
    <w:multiLevelType w:val="multilevel"/>
    <w:tmpl w:val="F44252B4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19" w15:restartNumberingAfterBreak="0">
    <w:nsid w:val="31C8135E"/>
    <w:multiLevelType w:val="multilevel"/>
    <w:tmpl w:val="4C3C0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50B2BBA"/>
    <w:multiLevelType w:val="hybridMultilevel"/>
    <w:tmpl w:val="9E84B31E"/>
    <w:lvl w:ilvl="0" w:tplc="4D204E76">
      <w:numFmt w:val="bullet"/>
      <w:lvlText w:val="-"/>
      <w:lvlJc w:val="left"/>
      <w:pPr>
        <w:ind w:left="465" w:hanging="360"/>
      </w:pPr>
      <w:rPr>
        <w:rFonts w:ascii="Calibri" w:eastAsiaTheme="minorHAnsi" w:hAnsi="Calibri" w:cstheme="minorBidi" w:hint="default"/>
        <w:b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21" w15:restartNumberingAfterBreak="0">
    <w:nsid w:val="35861D22"/>
    <w:multiLevelType w:val="hybridMultilevel"/>
    <w:tmpl w:val="C0726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7B380F"/>
    <w:multiLevelType w:val="hybridMultilevel"/>
    <w:tmpl w:val="C6B2224A"/>
    <w:lvl w:ilvl="0" w:tplc="071AE966">
      <w:start w:val="2"/>
      <w:numFmt w:val="decimal"/>
      <w:lvlText w:val="1.%1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700A60"/>
    <w:multiLevelType w:val="hybridMultilevel"/>
    <w:tmpl w:val="5FE2F3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EE770D"/>
    <w:multiLevelType w:val="hybridMultilevel"/>
    <w:tmpl w:val="731092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9F4829"/>
    <w:multiLevelType w:val="hybridMultilevel"/>
    <w:tmpl w:val="2DE2B3D2"/>
    <w:lvl w:ilvl="0" w:tplc="099E430C">
      <w:start w:val="1"/>
      <w:numFmt w:val="decimal"/>
      <w:lvlText w:val="2.%1. "/>
      <w:lvlJc w:val="center"/>
      <w:pPr>
        <w:ind w:left="731" w:hanging="360"/>
      </w:pPr>
      <w:rPr>
        <w:rFonts w:hint="default"/>
      </w:rPr>
    </w:lvl>
    <w:lvl w:ilvl="1" w:tplc="C08A17FE">
      <w:numFmt w:val="bullet"/>
      <w:lvlText w:val="-"/>
      <w:lvlJc w:val="left"/>
      <w:pPr>
        <w:ind w:left="1635" w:hanging="555"/>
      </w:pPr>
      <w:rPr>
        <w:rFonts w:ascii="Times New Roman" w:eastAsia="Calibri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F33516"/>
    <w:multiLevelType w:val="hybridMultilevel"/>
    <w:tmpl w:val="2724FBA4"/>
    <w:lvl w:ilvl="0" w:tplc="30AC896C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394CDA"/>
    <w:multiLevelType w:val="hybridMultilevel"/>
    <w:tmpl w:val="D046B098"/>
    <w:lvl w:ilvl="0" w:tplc="30AC896C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1A161A"/>
    <w:multiLevelType w:val="hybridMultilevel"/>
    <w:tmpl w:val="0D20CD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CE817FA"/>
    <w:multiLevelType w:val="hybridMultilevel"/>
    <w:tmpl w:val="0680CCB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F926697"/>
    <w:multiLevelType w:val="hybridMultilevel"/>
    <w:tmpl w:val="32F426F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06F7347"/>
    <w:multiLevelType w:val="hybridMultilevel"/>
    <w:tmpl w:val="5E24E15A"/>
    <w:lvl w:ilvl="0" w:tplc="366E6780">
      <w:start w:val="1"/>
      <w:numFmt w:val="decimal"/>
      <w:lvlText w:val="1.%1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5" w:hanging="360"/>
      </w:pPr>
    </w:lvl>
    <w:lvl w:ilvl="2" w:tplc="0419001B" w:tentative="1">
      <w:start w:val="1"/>
      <w:numFmt w:val="lowerRoman"/>
      <w:lvlText w:val="%3."/>
      <w:lvlJc w:val="right"/>
      <w:pPr>
        <w:ind w:left="2105" w:hanging="180"/>
      </w:pPr>
    </w:lvl>
    <w:lvl w:ilvl="3" w:tplc="0419000F" w:tentative="1">
      <w:start w:val="1"/>
      <w:numFmt w:val="decimal"/>
      <w:lvlText w:val="%4."/>
      <w:lvlJc w:val="left"/>
      <w:pPr>
        <w:ind w:left="2825" w:hanging="360"/>
      </w:pPr>
    </w:lvl>
    <w:lvl w:ilvl="4" w:tplc="04190019" w:tentative="1">
      <w:start w:val="1"/>
      <w:numFmt w:val="lowerLetter"/>
      <w:lvlText w:val="%5."/>
      <w:lvlJc w:val="left"/>
      <w:pPr>
        <w:ind w:left="3545" w:hanging="360"/>
      </w:pPr>
    </w:lvl>
    <w:lvl w:ilvl="5" w:tplc="0419001B" w:tentative="1">
      <w:start w:val="1"/>
      <w:numFmt w:val="lowerRoman"/>
      <w:lvlText w:val="%6."/>
      <w:lvlJc w:val="right"/>
      <w:pPr>
        <w:ind w:left="4265" w:hanging="180"/>
      </w:pPr>
    </w:lvl>
    <w:lvl w:ilvl="6" w:tplc="0419000F" w:tentative="1">
      <w:start w:val="1"/>
      <w:numFmt w:val="decimal"/>
      <w:lvlText w:val="%7."/>
      <w:lvlJc w:val="left"/>
      <w:pPr>
        <w:ind w:left="4985" w:hanging="360"/>
      </w:pPr>
    </w:lvl>
    <w:lvl w:ilvl="7" w:tplc="04190019" w:tentative="1">
      <w:start w:val="1"/>
      <w:numFmt w:val="lowerLetter"/>
      <w:lvlText w:val="%8."/>
      <w:lvlJc w:val="left"/>
      <w:pPr>
        <w:ind w:left="5705" w:hanging="360"/>
      </w:pPr>
    </w:lvl>
    <w:lvl w:ilvl="8" w:tplc="0419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32" w15:restartNumberingAfterBreak="0">
    <w:nsid w:val="561059F2"/>
    <w:multiLevelType w:val="multilevel"/>
    <w:tmpl w:val="02141A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6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7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2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8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89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03" w:hanging="2160"/>
      </w:pPr>
      <w:rPr>
        <w:rFonts w:hint="default"/>
      </w:rPr>
    </w:lvl>
  </w:abstractNum>
  <w:abstractNum w:abstractNumId="33" w15:restartNumberingAfterBreak="0">
    <w:nsid w:val="56B951F1"/>
    <w:multiLevelType w:val="hybridMultilevel"/>
    <w:tmpl w:val="82A6872C"/>
    <w:lvl w:ilvl="0" w:tplc="04190001">
      <w:start w:val="1"/>
      <w:numFmt w:val="bullet"/>
      <w:lvlText w:val=""/>
      <w:lvlJc w:val="left"/>
      <w:pPr>
        <w:ind w:left="6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61" w:hanging="360"/>
      </w:pPr>
      <w:rPr>
        <w:rFonts w:ascii="Wingdings" w:hAnsi="Wingdings" w:hint="default"/>
      </w:rPr>
    </w:lvl>
  </w:abstractNum>
  <w:abstractNum w:abstractNumId="34" w15:restartNumberingAfterBreak="0">
    <w:nsid w:val="59C055F4"/>
    <w:multiLevelType w:val="hybridMultilevel"/>
    <w:tmpl w:val="CCBE3C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B651E5"/>
    <w:multiLevelType w:val="hybridMultilevel"/>
    <w:tmpl w:val="D0307D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272F3C"/>
    <w:multiLevelType w:val="hybridMultilevel"/>
    <w:tmpl w:val="BF361CA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CA1C50"/>
    <w:multiLevelType w:val="hybridMultilevel"/>
    <w:tmpl w:val="701C5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D2169C"/>
    <w:multiLevelType w:val="hybridMultilevel"/>
    <w:tmpl w:val="2F2882C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2CD63AE"/>
    <w:multiLevelType w:val="hybridMultilevel"/>
    <w:tmpl w:val="701C5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856CBB"/>
    <w:multiLevelType w:val="hybridMultilevel"/>
    <w:tmpl w:val="76DA0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150EA8"/>
    <w:multiLevelType w:val="hybridMultilevel"/>
    <w:tmpl w:val="721E82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9"/>
  </w:num>
  <w:num w:numId="3">
    <w:abstractNumId w:val="3"/>
  </w:num>
  <w:num w:numId="4">
    <w:abstractNumId w:val="2"/>
  </w:num>
  <w:num w:numId="5">
    <w:abstractNumId w:val="18"/>
  </w:num>
  <w:num w:numId="6">
    <w:abstractNumId w:val="20"/>
  </w:num>
  <w:num w:numId="7">
    <w:abstractNumId w:val="40"/>
  </w:num>
  <w:num w:numId="8">
    <w:abstractNumId w:val="13"/>
  </w:num>
  <w:num w:numId="9">
    <w:abstractNumId w:val="14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2"/>
  </w:num>
  <w:num w:numId="13">
    <w:abstractNumId w:val="8"/>
  </w:num>
  <w:num w:numId="14">
    <w:abstractNumId w:val="35"/>
  </w:num>
  <w:num w:numId="15">
    <w:abstractNumId w:val="39"/>
  </w:num>
  <w:num w:numId="16">
    <w:abstractNumId w:val="23"/>
  </w:num>
  <w:num w:numId="17">
    <w:abstractNumId w:val="37"/>
  </w:num>
  <w:num w:numId="18">
    <w:abstractNumId w:val="4"/>
  </w:num>
  <w:num w:numId="19">
    <w:abstractNumId w:val="30"/>
  </w:num>
  <w:num w:numId="20">
    <w:abstractNumId w:val="32"/>
  </w:num>
  <w:num w:numId="21">
    <w:abstractNumId w:val="31"/>
  </w:num>
  <w:num w:numId="22">
    <w:abstractNumId w:val="25"/>
  </w:num>
  <w:num w:numId="23">
    <w:abstractNumId w:val="24"/>
  </w:num>
  <w:num w:numId="24">
    <w:abstractNumId w:val="36"/>
  </w:num>
  <w:num w:numId="25">
    <w:abstractNumId w:val="22"/>
  </w:num>
  <w:num w:numId="26">
    <w:abstractNumId w:val="38"/>
  </w:num>
  <w:num w:numId="27">
    <w:abstractNumId w:val="16"/>
  </w:num>
  <w:num w:numId="28">
    <w:abstractNumId w:val="28"/>
  </w:num>
  <w:num w:numId="29">
    <w:abstractNumId w:val="15"/>
  </w:num>
  <w:num w:numId="30">
    <w:abstractNumId w:val="9"/>
  </w:num>
  <w:num w:numId="31">
    <w:abstractNumId w:val="0"/>
  </w:num>
  <w:num w:numId="32">
    <w:abstractNumId w:val="41"/>
  </w:num>
  <w:num w:numId="33">
    <w:abstractNumId w:val="27"/>
  </w:num>
  <w:num w:numId="34">
    <w:abstractNumId w:val="17"/>
  </w:num>
  <w:num w:numId="35">
    <w:abstractNumId w:val="7"/>
  </w:num>
  <w:num w:numId="36">
    <w:abstractNumId w:val="19"/>
  </w:num>
  <w:num w:numId="37">
    <w:abstractNumId w:val="6"/>
  </w:num>
  <w:num w:numId="38">
    <w:abstractNumId w:val="34"/>
  </w:num>
  <w:num w:numId="39">
    <w:abstractNumId w:val="21"/>
  </w:num>
  <w:num w:numId="40">
    <w:abstractNumId w:val="5"/>
  </w:num>
  <w:num w:numId="41">
    <w:abstractNumId w:val="33"/>
  </w:num>
  <w:num w:numId="42">
    <w:abstractNumId w:val="26"/>
  </w:num>
  <w:num w:numId="4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7E1E"/>
    <w:rsid w:val="00012194"/>
    <w:rsid w:val="00012C82"/>
    <w:rsid w:val="00022103"/>
    <w:rsid w:val="000261FD"/>
    <w:rsid w:val="00035C7D"/>
    <w:rsid w:val="000533ED"/>
    <w:rsid w:val="00065555"/>
    <w:rsid w:val="00070481"/>
    <w:rsid w:val="000962E8"/>
    <w:rsid w:val="000B299F"/>
    <w:rsid w:val="000C4DE6"/>
    <w:rsid w:val="000C7FF7"/>
    <w:rsid w:val="00102B5B"/>
    <w:rsid w:val="001076B4"/>
    <w:rsid w:val="00112E68"/>
    <w:rsid w:val="00117FB3"/>
    <w:rsid w:val="00125EC7"/>
    <w:rsid w:val="00126434"/>
    <w:rsid w:val="00130870"/>
    <w:rsid w:val="0016244E"/>
    <w:rsid w:val="00174A29"/>
    <w:rsid w:val="00191A8A"/>
    <w:rsid w:val="001A3771"/>
    <w:rsid w:val="001A6EE6"/>
    <w:rsid w:val="001A7128"/>
    <w:rsid w:val="001D57CC"/>
    <w:rsid w:val="001E34E4"/>
    <w:rsid w:val="001F3FB6"/>
    <w:rsid w:val="0021559A"/>
    <w:rsid w:val="002247D7"/>
    <w:rsid w:val="00224EA0"/>
    <w:rsid w:val="00225856"/>
    <w:rsid w:val="0023650B"/>
    <w:rsid w:val="00247CDC"/>
    <w:rsid w:val="0026426C"/>
    <w:rsid w:val="00276235"/>
    <w:rsid w:val="0028607B"/>
    <w:rsid w:val="002871AC"/>
    <w:rsid w:val="00290A8F"/>
    <w:rsid w:val="002D4A01"/>
    <w:rsid w:val="002E4032"/>
    <w:rsid w:val="0035290D"/>
    <w:rsid w:val="003629C5"/>
    <w:rsid w:val="00375275"/>
    <w:rsid w:val="00375712"/>
    <w:rsid w:val="00376B0E"/>
    <w:rsid w:val="0039677E"/>
    <w:rsid w:val="00397502"/>
    <w:rsid w:val="003A227E"/>
    <w:rsid w:val="003C180E"/>
    <w:rsid w:val="003C4B91"/>
    <w:rsid w:val="003D5D1F"/>
    <w:rsid w:val="004062F4"/>
    <w:rsid w:val="00412117"/>
    <w:rsid w:val="0043157A"/>
    <w:rsid w:val="00431C11"/>
    <w:rsid w:val="004B2AAA"/>
    <w:rsid w:val="004B45D8"/>
    <w:rsid w:val="004C62EE"/>
    <w:rsid w:val="004D7D03"/>
    <w:rsid w:val="005008BD"/>
    <w:rsid w:val="00504109"/>
    <w:rsid w:val="00506506"/>
    <w:rsid w:val="00520B54"/>
    <w:rsid w:val="00550EED"/>
    <w:rsid w:val="0055364F"/>
    <w:rsid w:val="00554B58"/>
    <w:rsid w:val="00567F20"/>
    <w:rsid w:val="005719FA"/>
    <w:rsid w:val="00596E04"/>
    <w:rsid w:val="005B6D38"/>
    <w:rsid w:val="005C4E15"/>
    <w:rsid w:val="005C71E4"/>
    <w:rsid w:val="005E7497"/>
    <w:rsid w:val="006059C2"/>
    <w:rsid w:val="00616ABC"/>
    <w:rsid w:val="006217B1"/>
    <w:rsid w:val="00625C97"/>
    <w:rsid w:val="006268E6"/>
    <w:rsid w:val="006304EF"/>
    <w:rsid w:val="00630C93"/>
    <w:rsid w:val="0064043D"/>
    <w:rsid w:val="006774B0"/>
    <w:rsid w:val="00695033"/>
    <w:rsid w:val="006F152B"/>
    <w:rsid w:val="006F2068"/>
    <w:rsid w:val="0070684F"/>
    <w:rsid w:val="00710F17"/>
    <w:rsid w:val="00762F19"/>
    <w:rsid w:val="0076647D"/>
    <w:rsid w:val="00771660"/>
    <w:rsid w:val="00781D5C"/>
    <w:rsid w:val="00783C33"/>
    <w:rsid w:val="00786979"/>
    <w:rsid w:val="0079678C"/>
    <w:rsid w:val="00797F27"/>
    <w:rsid w:val="007A29BF"/>
    <w:rsid w:val="007B1BC6"/>
    <w:rsid w:val="007C7A30"/>
    <w:rsid w:val="007F7B80"/>
    <w:rsid w:val="00816A8E"/>
    <w:rsid w:val="00816B3A"/>
    <w:rsid w:val="00832165"/>
    <w:rsid w:val="008336ED"/>
    <w:rsid w:val="00836DAB"/>
    <w:rsid w:val="00847E24"/>
    <w:rsid w:val="00855AF5"/>
    <w:rsid w:val="00860758"/>
    <w:rsid w:val="00863AC7"/>
    <w:rsid w:val="00867C7D"/>
    <w:rsid w:val="00876D99"/>
    <w:rsid w:val="00880BA6"/>
    <w:rsid w:val="0088337A"/>
    <w:rsid w:val="0089004E"/>
    <w:rsid w:val="008967C3"/>
    <w:rsid w:val="008A6DBD"/>
    <w:rsid w:val="008B0084"/>
    <w:rsid w:val="008B43B7"/>
    <w:rsid w:val="008C55AF"/>
    <w:rsid w:val="008F5A33"/>
    <w:rsid w:val="009061AA"/>
    <w:rsid w:val="009239E8"/>
    <w:rsid w:val="00925692"/>
    <w:rsid w:val="009579B6"/>
    <w:rsid w:val="0096255F"/>
    <w:rsid w:val="0096325F"/>
    <w:rsid w:val="00986BEB"/>
    <w:rsid w:val="009B336C"/>
    <w:rsid w:val="009C444A"/>
    <w:rsid w:val="009C4E03"/>
    <w:rsid w:val="009C53B3"/>
    <w:rsid w:val="009D0765"/>
    <w:rsid w:val="009E60D2"/>
    <w:rsid w:val="009F48AD"/>
    <w:rsid w:val="009F6469"/>
    <w:rsid w:val="00A26FFF"/>
    <w:rsid w:val="00A3254F"/>
    <w:rsid w:val="00A34A22"/>
    <w:rsid w:val="00A545D1"/>
    <w:rsid w:val="00A57D53"/>
    <w:rsid w:val="00A70862"/>
    <w:rsid w:val="00A74FAB"/>
    <w:rsid w:val="00A75577"/>
    <w:rsid w:val="00A95CAD"/>
    <w:rsid w:val="00AA5401"/>
    <w:rsid w:val="00AA599C"/>
    <w:rsid w:val="00AA6546"/>
    <w:rsid w:val="00AB292D"/>
    <w:rsid w:val="00AC08F2"/>
    <w:rsid w:val="00AC0E77"/>
    <w:rsid w:val="00AC5C35"/>
    <w:rsid w:val="00AD1D51"/>
    <w:rsid w:val="00B06D58"/>
    <w:rsid w:val="00B17779"/>
    <w:rsid w:val="00B35A39"/>
    <w:rsid w:val="00B65566"/>
    <w:rsid w:val="00B66D4B"/>
    <w:rsid w:val="00B74565"/>
    <w:rsid w:val="00BC3197"/>
    <w:rsid w:val="00BD24F7"/>
    <w:rsid w:val="00BD7860"/>
    <w:rsid w:val="00BE25BF"/>
    <w:rsid w:val="00BF7E1E"/>
    <w:rsid w:val="00C372EF"/>
    <w:rsid w:val="00C61390"/>
    <w:rsid w:val="00C61764"/>
    <w:rsid w:val="00C71C95"/>
    <w:rsid w:val="00C76F29"/>
    <w:rsid w:val="00C81048"/>
    <w:rsid w:val="00C815EE"/>
    <w:rsid w:val="00C87C81"/>
    <w:rsid w:val="00C927EE"/>
    <w:rsid w:val="00CA080A"/>
    <w:rsid w:val="00CD0A24"/>
    <w:rsid w:val="00CD10C3"/>
    <w:rsid w:val="00CE510B"/>
    <w:rsid w:val="00CF0DFE"/>
    <w:rsid w:val="00CF2C38"/>
    <w:rsid w:val="00D13EB3"/>
    <w:rsid w:val="00D16521"/>
    <w:rsid w:val="00D215C7"/>
    <w:rsid w:val="00D43304"/>
    <w:rsid w:val="00D564C5"/>
    <w:rsid w:val="00D93FF1"/>
    <w:rsid w:val="00DA1BB5"/>
    <w:rsid w:val="00DA3965"/>
    <w:rsid w:val="00DB08D3"/>
    <w:rsid w:val="00DF4104"/>
    <w:rsid w:val="00E11634"/>
    <w:rsid w:val="00E12EAF"/>
    <w:rsid w:val="00E204D9"/>
    <w:rsid w:val="00E35E82"/>
    <w:rsid w:val="00E36BC6"/>
    <w:rsid w:val="00E543BE"/>
    <w:rsid w:val="00E57146"/>
    <w:rsid w:val="00E772A6"/>
    <w:rsid w:val="00E80750"/>
    <w:rsid w:val="00E97FE2"/>
    <w:rsid w:val="00EA1E3E"/>
    <w:rsid w:val="00EB327A"/>
    <w:rsid w:val="00EB6FAC"/>
    <w:rsid w:val="00EC1AA8"/>
    <w:rsid w:val="00EC512C"/>
    <w:rsid w:val="00ED437B"/>
    <w:rsid w:val="00EE6D6F"/>
    <w:rsid w:val="00EF77A5"/>
    <w:rsid w:val="00F0413A"/>
    <w:rsid w:val="00F24D17"/>
    <w:rsid w:val="00F4282F"/>
    <w:rsid w:val="00F47C89"/>
    <w:rsid w:val="00F52771"/>
    <w:rsid w:val="00F54769"/>
    <w:rsid w:val="00F56015"/>
    <w:rsid w:val="00F6019E"/>
    <w:rsid w:val="00F65058"/>
    <w:rsid w:val="00F75B46"/>
    <w:rsid w:val="00F77236"/>
    <w:rsid w:val="00F96D30"/>
    <w:rsid w:val="00FB2D95"/>
    <w:rsid w:val="00FE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186080F"/>
  <w15:docId w15:val="{36F637C9-9FBB-4557-9E92-49E756CBD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F4104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A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596E04"/>
    <w:pPr>
      <w:tabs>
        <w:tab w:val="center" w:pos="4677"/>
        <w:tab w:val="right" w:pos="9355"/>
      </w:tabs>
    </w:pPr>
    <w:rPr>
      <w:szCs w:val="24"/>
    </w:rPr>
  </w:style>
  <w:style w:type="paragraph" w:styleId="a6">
    <w:name w:val="footer"/>
    <w:basedOn w:val="a"/>
    <w:link w:val="a7"/>
    <w:uiPriority w:val="99"/>
    <w:rsid w:val="00596E04"/>
    <w:pPr>
      <w:tabs>
        <w:tab w:val="center" w:pos="4677"/>
        <w:tab w:val="right" w:pos="9355"/>
      </w:tabs>
    </w:pPr>
    <w:rPr>
      <w:szCs w:val="24"/>
    </w:rPr>
  </w:style>
  <w:style w:type="character" w:styleId="a8">
    <w:name w:val="Hyperlink"/>
    <w:basedOn w:val="a0"/>
    <w:uiPriority w:val="99"/>
    <w:rsid w:val="00DB08D3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225856"/>
    <w:pPr>
      <w:ind w:left="720"/>
      <w:contextualSpacing/>
    </w:pPr>
  </w:style>
  <w:style w:type="paragraph" w:styleId="2">
    <w:name w:val="Body Text Indent 2"/>
    <w:basedOn w:val="a"/>
    <w:link w:val="20"/>
    <w:rsid w:val="00567F20"/>
    <w:pPr>
      <w:spacing w:after="120" w:line="480" w:lineRule="auto"/>
      <w:ind w:left="283"/>
    </w:pPr>
    <w:rPr>
      <w:szCs w:val="24"/>
    </w:rPr>
  </w:style>
  <w:style w:type="character" w:customStyle="1" w:styleId="20">
    <w:name w:val="Основной текст с отступом 2 Знак"/>
    <w:basedOn w:val="a0"/>
    <w:link w:val="2"/>
    <w:rsid w:val="00567F20"/>
    <w:rPr>
      <w:sz w:val="24"/>
      <w:szCs w:val="24"/>
    </w:rPr>
  </w:style>
  <w:style w:type="paragraph" w:styleId="aa">
    <w:name w:val="Normal (Web)"/>
    <w:basedOn w:val="a"/>
    <w:uiPriority w:val="99"/>
    <w:unhideWhenUsed/>
    <w:rsid w:val="00567F20"/>
    <w:pPr>
      <w:spacing w:before="100" w:beforeAutospacing="1" w:after="100" w:afterAutospacing="1"/>
    </w:pPr>
    <w:rPr>
      <w:szCs w:val="24"/>
    </w:rPr>
  </w:style>
  <w:style w:type="paragraph" w:styleId="ab">
    <w:name w:val="Body Text"/>
    <w:basedOn w:val="a"/>
    <w:link w:val="ac"/>
    <w:uiPriority w:val="99"/>
    <w:unhideWhenUsed/>
    <w:rsid w:val="00567F20"/>
    <w:pPr>
      <w:spacing w:after="12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c">
    <w:name w:val="Основной текст Знак"/>
    <w:basedOn w:val="a0"/>
    <w:link w:val="ab"/>
    <w:uiPriority w:val="99"/>
    <w:rsid w:val="00567F20"/>
    <w:rPr>
      <w:rFonts w:asciiTheme="minorHAnsi" w:eastAsiaTheme="minorEastAsia" w:hAnsiTheme="minorHAnsi" w:cstheme="minorBidi"/>
      <w:sz w:val="22"/>
      <w:szCs w:val="22"/>
    </w:rPr>
  </w:style>
  <w:style w:type="character" w:customStyle="1" w:styleId="a5">
    <w:name w:val="Верхний колонтитул Знак"/>
    <w:basedOn w:val="a0"/>
    <w:link w:val="a4"/>
    <w:uiPriority w:val="99"/>
    <w:rsid w:val="00130870"/>
    <w:rPr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130870"/>
    <w:rPr>
      <w:sz w:val="24"/>
      <w:szCs w:val="24"/>
    </w:rPr>
  </w:style>
  <w:style w:type="paragraph" w:styleId="ad">
    <w:name w:val="No Spacing"/>
    <w:uiPriority w:val="1"/>
    <w:qFormat/>
    <w:rsid w:val="00130870"/>
    <w:rPr>
      <w:rFonts w:asciiTheme="minorHAnsi" w:eastAsiaTheme="minorEastAsia" w:hAnsiTheme="minorHAnsi" w:cstheme="minorBidi"/>
      <w:sz w:val="22"/>
      <w:szCs w:val="22"/>
    </w:rPr>
  </w:style>
  <w:style w:type="paragraph" w:styleId="ae">
    <w:name w:val="Balloon Text"/>
    <w:basedOn w:val="a"/>
    <w:link w:val="af"/>
    <w:uiPriority w:val="99"/>
    <w:unhideWhenUsed/>
    <w:rsid w:val="00130870"/>
    <w:rPr>
      <w:rFonts w:ascii="Tahoma" w:eastAsiaTheme="minorEastAsi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rsid w:val="00130870"/>
    <w:rPr>
      <w:rFonts w:ascii="Tahoma" w:eastAsiaTheme="minorEastAsia" w:hAnsi="Tahoma" w:cs="Tahoma"/>
      <w:sz w:val="16"/>
      <w:szCs w:val="16"/>
    </w:rPr>
  </w:style>
  <w:style w:type="character" w:customStyle="1" w:styleId="c7">
    <w:name w:val="c7"/>
    <w:basedOn w:val="a0"/>
    <w:rsid w:val="007A29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76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rozova\Desktop\&#1055;&#1088;&#1080;&#1082;&#1072;&#1079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EC4C9B-B7E8-4F64-8A23-A76FF7EF4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Приказ</Template>
  <TotalTime>473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Гербовый бланк школы № 40</vt:lpstr>
    </vt:vector>
  </TitlesOfParts>
  <Company>MV - Production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Гербовый бланк школы № 40</dc:title>
  <dc:creator>Юлия Морозова</dc:creator>
  <cp:lastModifiedBy> </cp:lastModifiedBy>
  <cp:revision>13</cp:revision>
  <cp:lastPrinted>2022-03-11T13:11:00Z</cp:lastPrinted>
  <dcterms:created xsi:type="dcterms:W3CDTF">2022-02-17T08:11:00Z</dcterms:created>
  <dcterms:modified xsi:type="dcterms:W3CDTF">2023-03-27T15:55:00Z</dcterms:modified>
</cp:coreProperties>
</file>